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0B42" w14:textId="35E83A9C" w:rsidR="00435D79" w:rsidRDefault="00435D79" w:rsidP="00435D79">
      <w:pPr>
        <w:jc w:val="center"/>
        <w:rPr>
          <w:b/>
          <w:sz w:val="32"/>
          <w:szCs w:val="32"/>
        </w:rPr>
      </w:pPr>
      <w:r>
        <w:t xml:space="preserve">                       </w:t>
      </w:r>
      <w:r w:rsidRPr="00435D79">
        <w:rPr>
          <w:b/>
          <w:sz w:val="32"/>
          <w:szCs w:val="32"/>
        </w:rPr>
        <w:t xml:space="preserve">Velkommen til Gyldenløvesgade 12 </w:t>
      </w:r>
    </w:p>
    <w:p w14:paraId="291D46BE" w14:textId="50D30AF4" w:rsidR="00471291" w:rsidRDefault="00471291" w:rsidP="00435D79">
      <w:pPr>
        <w:jc w:val="center"/>
        <w:rPr>
          <w:b/>
          <w:sz w:val="32"/>
          <w:szCs w:val="32"/>
        </w:rPr>
      </w:pPr>
    </w:p>
    <w:p w14:paraId="4B5815C5" w14:textId="77777777" w:rsidR="00471291" w:rsidRPr="00435D79" w:rsidRDefault="00471291" w:rsidP="00435D79">
      <w:pPr>
        <w:jc w:val="center"/>
        <w:rPr>
          <w:b/>
          <w:sz w:val="32"/>
          <w:szCs w:val="32"/>
        </w:rPr>
      </w:pPr>
    </w:p>
    <w:p w14:paraId="4ABF9793" w14:textId="48C110C5" w:rsidR="00435D79" w:rsidRDefault="00471291" w:rsidP="00435D79">
      <w:r>
        <w:rPr>
          <w:noProof/>
        </w:rPr>
        <w:drawing>
          <wp:anchor distT="0" distB="0" distL="114300" distR="114300" simplePos="0" relativeHeight="251657216" behindDoc="1" locked="0" layoutInCell="1" allowOverlap="1" wp14:anchorId="6E639B82" wp14:editId="09923327">
            <wp:simplePos x="0" y="0"/>
            <wp:positionH relativeFrom="column">
              <wp:posOffset>3794760</wp:posOffset>
            </wp:positionH>
            <wp:positionV relativeFrom="paragraph">
              <wp:posOffset>176530</wp:posOffset>
            </wp:positionV>
            <wp:extent cx="2314575" cy="3473450"/>
            <wp:effectExtent l="0" t="0" r="0" b="0"/>
            <wp:wrapTight wrapText="bothSides">
              <wp:wrapPolygon edited="0">
                <wp:start x="0" y="0"/>
                <wp:lineTo x="0" y="21442"/>
                <wp:lineTo x="21511" y="21442"/>
                <wp:lineTo x="21511" y="0"/>
                <wp:lineTo x="0" y="0"/>
              </wp:wrapPolygon>
            </wp:wrapTight>
            <wp:docPr id="3" name="Picture 3" descr="C:\Users\Rune Øster Mortensen\Google Drev\Filer\Bolig - bl.a. Gyldenløvesgade 12\Billeder\11206877_10204872706192383_28562237547444899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ne Øster Mortensen\Google Drev\Filer\Bolig - bl.a. Gyldenløvesgade 12\Billeder\11206877_10204872706192383_2856223754744489971_o.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314575" cy="347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6CFE0" w14:textId="77777777" w:rsidR="004D7AF9" w:rsidRPr="00471291" w:rsidRDefault="00435D79" w:rsidP="00435D79">
      <w:pPr>
        <w:jc w:val="both"/>
        <w:rPr>
          <w:sz w:val="22"/>
          <w:szCs w:val="22"/>
        </w:rPr>
      </w:pPr>
      <w:r w:rsidRPr="00471291">
        <w:rPr>
          <w:sz w:val="22"/>
          <w:szCs w:val="22"/>
        </w:rPr>
        <w:t xml:space="preserve">I forbindelse med at du får brev om et ledigt værelse i Gyldenløvesgade 12, får du her et lille brev fra os – </w:t>
      </w:r>
    </w:p>
    <w:p w14:paraId="7301864F" w14:textId="77777777" w:rsidR="00435D79" w:rsidRPr="00471291" w:rsidRDefault="00435D79" w:rsidP="00435D79">
      <w:pPr>
        <w:jc w:val="both"/>
        <w:rPr>
          <w:sz w:val="22"/>
          <w:szCs w:val="22"/>
        </w:rPr>
      </w:pPr>
      <w:r w:rsidRPr="00471291">
        <w:rPr>
          <w:sz w:val="22"/>
          <w:szCs w:val="22"/>
        </w:rPr>
        <w:t xml:space="preserve">nuværende beboere - med nyttige informationer, samt en invitation til at kigge forbi afdelingen, inden du skal give dit svar. </w:t>
      </w:r>
    </w:p>
    <w:p w14:paraId="1C8A7EE9" w14:textId="77777777" w:rsidR="00435D79" w:rsidRPr="00471291" w:rsidRDefault="00435D79" w:rsidP="00435D79">
      <w:pPr>
        <w:rPr>
          <w:sz w:val="22"/>
          <w:szCs w:val="22"/>
        </w:rPr>
      </w:pPr>
    </w:p>
    <w:p w14:paraId="08336E04" w14:textId="77777777" w:rsidR="00435D79" w:rsidRPr="00471291" w:rsidRDefault="00435D79" w:rsidP="00435D79">
      <w:pPr>
        <w:jc w:val="both"/>
        <w:rPr>
          <w:sz w:val="22"/>
          <w:szCs w:val="22"/>
        </w:rPr>
      </w:pPr>
      <w:r w:rsidRPr="00471291">
        <w:rPr>
          <w:sz w:val="22"/>
          <w:szCs w:val="22"/>
        </w:rPr>
        <w:t xml:space="preserve">Vi inviterer dig til at kigge forbi og mødes med os, fordi vi på Gyldenløvesgade 12 bor meget tæt sammen og har meget med hinanden at gøre. Vores boform minder meget om et kollektiv, og da vi ved, at det ikke er alle der ønsker denne meget sociale boform, syntes vi, at du skal kigge forbi og mærke efter, om det er noget for dig. </w:t>
      </w:r>
    </w:p>
    <w:p w14:paraId="381039DD" w14:textId="77777777" w:rsidR="00435D79" w:rsidRPr="00471291" w:rsidRDefault="00435D79" w:rsidP="00435D79">
      <w:pPr>
        <w:jc w:val="both"/>
        <w:rPr>
          <w:sz w:val="22"/>
          <w:szCs w:val="22"/>
        </w:rPr>
      </w:pPr>
    </w:p>
    <w:p w14:paraId="6188A5C8" w14:textId="77777777" w:rsidR="00435D79" w:rsidRPr="00471291" w:rsidRDefault="00435D79" w:rsidP="00435D79">
      <w:pPr>
        <w:jc w:val="both"/>
        <w:rPr>
          <w:sz w:val="22"/>
          <w:szCs w:val="22"/>
        </w:rPr>
      </w:pPr>
      <w:r w:rsidRPr="00471291">
        <w:rPr>
          <w:sz w:val="22"/>
          <w:szCs w:val="22"/>
        </w:rPr>
        <w:t xml:space="preserve">Rent praktisk bor vi otte studerende på hver af de fem etager. ”Kollektivlivet” betyder, at vi deles om alt fra køkken og toilet, til smør og viskestykker. </w:t>
      </w:r>
    </w:p>
    <w:p w14:paraId="524CC2F8" w14:textId="77777777" w:rsidR="00435D79" w:rsidRPr="00471291" w:rsidRDefault="00435D79" w:rsidP="00435D79">
      <w:pPr>
        <w:jc w:val="both"/>
        <w:rPr>
          <w:sz w:val="22"/>
          <w:szCs w:val="22"/>
        </w:rPr>
      </w:pPr>
    </w:p>
    <w:p w14:paraId="65E091B6" w14:textId="77777777" w:rsidR="00435D79" w:rsidRPr="00471291" w:rsidRDefault="00435D79" w:rsidP="00435D79">
      <w:pPr>
        <w:jc w:val="both"/>
        <w:rPr>
          <w:sz w:val="22"/>
          <w:szCs w:val="22"/>
        </w:rPr>
      </w:pPr>
      <w:r w:rsidRPr="00471291">
        <w:rPr>
          <w:sz w:val="22"/>
          <w:szCs w:val="22"/>
        </w:rPr>
        <w:t>Vi har en daglig madordning på hver etage, hvilket vil sige, at vi skiftes til at lave mad til hinanden - man har altså en maddag om ugen, hvor man laver mad til de andre 7 beboere. Vi betaler månedligt mellem 1000,- og 1300,- til vores fælles madordning, som også inkluderer rengøringsmidler og toiletpapir etc. Udover at vi spiser sammen dagligt, hjælper vi hinanden med de ugentlige tjanser, såsom indkøb og rengøring.</w:t>
      </w:r>
    </w:p>
    <w:p w14:paraId="7342E95A" w14:textId="77777777" w:rsidR="00435D79" w:rsidRPr="00471291" w:rsidRDefault="00435D79" w:rsidP="00435D79">
      <w:pPr>
        <w:jc w:val="both"/>
        <w:rPr>
          <w:sz w:val="22"/>
          <w:szCs w:val="22"/>
        </w:rPr>
      </w:pPr>
    </w:p>
    <w:p w14:paraId="68FF13A9" w14:textId="77777777" w:rsidR="00435D79" w:rsidRPr="00471291" w:rsidRDefault="00435D79" w:rsidP="00435D79">
      <w:pPr>
        <w:ind w:right="-2155"/>
        <w:jc w:val="both"/>
        <w:rPr>
          <w:sz w:val="22"/>
          <w:szCs w:val="22"/>
        </w:rPr>
      </w:pPr>
      <w:r w:rsidRPr="00471291">
        <w:rPr>
          <w:sz w:val="22"/>
          <w:szCs w:val="22"/>
        </w:rPr>
        <w:t xml:space="preserve">Vi deltager månedligt i et </w:t>
      </w:r>
      <w:proofErr w:type="spellStart"/>
      <w:r w:rsidRPr="00471291">
        <w:rPr>
          <w:sz w:val="22"/>
          <w:szCs w:val="22"/>
        </w:rPr>
        <w:t>husmøde</w:t>
      </w:r>
      <w:proofErr w:type="spellEnd"/>
      <w:r w:rsidRPr="00471291">
        <w:rPr>
          <w:sz w:val="22"/>
          <w:szCs w:val="22"/>
        </w:rPr>
        <w:t xml:space="preserve"> på vores egen etage, og hver anden måned i et </w:t>
      </w:r>
      <w:proofErr w:type="spellStart"/>
      <w:r w:rsidRPr="00471291">
        <w:rPr>
          <w:sz w:val="22"/>
          <w:szCs w:val="22"/>
        </w:rPr>
        <w:t>husmøde</w:t>
      </w:r>
      <w:proofErr w:type="spellEnd"/>
      <w:r w:rsidRPr="00471291">
        <w:rPr>
          <w:sz w:val="22"/>
          <w:szCs w:val="22"/>
        </w:rPr>
        <w:t xml:space="preserve"> for hele opgangen. Ligeledes har vi mindst to årlige arbejdsdage</w:t>
      </w:r>
      <w:r w:rsidR="004D7AF9" w:rsidRPr="00471291">
        <w:rPr>
          <w:sz w:val="22"/>
          <w:szCs w:val="22"/>
        </w:rPr>
        <w:t>,</w:t>
      </w:r>
      <w:r w:rsidRPr="00471291">
        <w:rPr>
          <w:sz w:val="22"/>
          <w:szCs w:val="22"/>
        </w:rPr>
        <w:t xml:space="preserve"> hvor vi </w:t>
      </w:r>
      <w:proofErr w:type="spellStart"/>
      <w:r w:rsidRPr="00471291">
        <w:rPr>
          <w:sz w:val="22"/>
          <w:szCs w:val="22"/>
        </w:rPr>
        <w:t>rengører</w:t>
      </w:r>
      <w:proofErr w:type="spellEnd"/>
      <w:r w:rsidRPr="00471291">
        <w:rPr>
          <w:sz w:val="22"/>
          <w:szCs w:val="22"/>
        </w:rPr>
        <w:t xml:space="preserve"> og renoverer vores bygning, ude som inde.</w:t>
      </w:r>
    </w:p>
    <w:p w14:paraId="1CA21EE0" w14:textId="77777777" w:rsidR="00435D79" w:rsidRPr="00471291" w:rsidRDefault="00435D79" w:rsidP="00435D79">
      <w:pPr>
        <w:ind w:right="-2155"/>
        <w:jc w:val="both"/>
        <w:rPr>
          <w:sz w:val="22"/>
          <w:szCs w:val="22"/>
        </w:rPr>
      </w:pPr>
    </w:p>
    <w:p w14:paraId="36356DA1" w14:textId="3A62F375" w:rsidR="00471291" w:rsidRPr="00471291" w:rsidRDefault="00435D79" w:rsidP="00471291">
      <w:pPr>
        <w:ind w:right="-2155"/>
        <w:jc w:val="both"/>
        <w:rPr>
          <w:b/>
          <w:sz w:val="22"/>
          <w:szCs w:val="22"/>
        </w:rPr>
      </w:pPr>
      <w:r w:rsidRPr="00471291">
        <w:rPr>
          <w:b/>
          <w:sz w:val="22"/>
          <w:szCs w:val="22"/>
        </w:rPr>
        <w:t xml:space="preserve">Hvis du har lyst til at kigge forbi </w:t>
      </w:r>
      <w:r w:rsidRPr="00471291">
        <w:rPr>
          <w:sz w:val="22"/>
          <w:szCs w:val="22"/>
        </w:rPr>
        <w:t>og få fremvist værelset samt møde</w:t>
      </w:r>
      <w:r w:rsidR="00471291">
        <w:rPr>
          <w:sz w:val="22"/>
          <w:szCs w:val="22"/>
        </w:rPr>
        <w:t xml:space="preserve"> dem der bor på etagen,</w:t>
      </w:r>
      <w:r w:rsidRPr="00471291">
        <w:rPr>
          <w:sz w:val="22"/>
          <w:szCs w:val="22"/>
        </w:rPr>
        <w:t xml:space="preserve"> så tag </w:t>
      </w:r>
      <w:r w:rsidR="00471291">
        <w:rPr>
          <w:sz w:val="22"/>
          <w:szCs w:val="22"/>
        </w:rPr>
        <w:t xml:space="preserve">endelig </w:t>
      </w:r>
      <w:r w:rsidRPr="00471291">
        <w:rPr>
          <w:sz w:val="22"/>
          <w:szCs w:val="22"/>
        </w:rPr>
        <w:t>kontakt til</w:t>
      </w:r>
      <w:r w:rsidR="00471291">
        <w:rPr>
          <w:sz w:val="22"/>
          <w:szCs w:val="22"/>
        </w:rPr>
        <w:t xml:space="preserve"> os!</w:t>
      </w:r>
      <w:r w:rsidRPr="00471291">
        <w:rPr>
          <w:sz w:val="22"/>
          <w:szCs w:val="22"/>
        </w:rPr>
        <w:t xml:space="preserve"> Vi GLÆDER os til at høre fra dig</w:t>
      </w:r>
      <w:r w:rsidR="00471291">
        <w:rPr>
          <w:sz w:val="22"/>
          <w:szCs w:val="22"/>
        </w:rPr>
        <w:t>.</w:t>
      </w:r>
      <w:r w:rsidRPr="00471291">
        <w:rPr>
          <w:sz w:val="22"/>
          <w:szCs w:val="22"/>
        </w:rPr>
        <w:t xml:space="preserve"> </w:t>
      </w:r>
      <w:r w:rsidR="00471291">
        <w:rPr>
          <w:sz w:val="22"/>
          <w:szCs w:val="22"/>
        </w:rPr>
        <w:t xml:space="preserve">Du burde have fået nummeret på den person, som flytter fra værelset, men har du ikke det, eller bliver </w:t>
      </w:r>
      <w:r w:rsidRPr="00471291">
        <w:rPr>
          <w:sz w:val="22"/>
          <w:szCs w:val="22"/>
        </w:rPr>
        <w:t xml:space="preserve">telefonen </w:t>
      </w:r>
      <w:r w:rsidR="00471291">
        <w:rPr>
          <w:sz w:val="22"/>
          <w:szCs w:val="22"/>
        </w:rPr>
        <w:t xml:space="preserve">ikke </w:t>
      </w:r>
      <w:r w:rsidRPr="00471291">
        <w:rPr>
          <w:sz w:val="22"/>
          <w:szCs w:val="22"/>
        </w:rPr>
        <w:t xml:space="preserve">svaret første </w:t>
      </w:r>
      <w:r w:rsidR="00471291">
        <w:rPr>
          <w:sz w:val="22"/>
          <w:szCs w:val="22"/>
        </w:rPr>
        <w:t>eller anden gang</w:t>
      </w:r>
      <w:r w:rsidRPr="00471291">
        <w:rPr>
          <w:sz w:val="22"/>
          <w:szCs w:val="22"/>
        </w:rPr>
        <w:t xml:space="preserve"> du ringer</w:t>
      </w:r>
      <w:r w:rsidR="00471291">
        <w:rPr>
          <w:sz w:val="22"/>
          <w:szCs w:val="22"/>
        </w:rPr>
        <w:t xml:space="preserve">, så </w:t>
      </w:r>
      <w:r w:rsidRPr="00471291">
        <w:rPr>
          <w:sz w:val="22"/>
          <w:szCs w:val="22"/>
        </w:rPr>
        <w:t xml:space="preserve">er </w:t>
      </w:r>
      <w:r w:rsidR="00471291">
        <w:rPr>
          <w:sz w:val="22"/>
          <w:szCs w:val="22"/>
        </w:rPr>
        <w:t xml:space="preserve">du </w:t>
      </w:r>
      <w:r w:rsidRPr="00471291">
        <w:rPr>
          <w:sz w:val="22"/>
          <w:szCs w:val="22"/>
        </w:rPr>
        <w:t xml:space="preserve">også meget velkommen til at sende en mail til: </w:t>
      </w:r>
      <w:hyperlink r:id="rId9">
        <w:r w:rsidRPr="00471291">
          <w:rPr>
            <w:b/>
            <w:sz w:val="22"/>
            <w:szCs w:val="22"/>
          </w:rPr>
          <w:t>gyldenlovesgade12@gmail.com</w:t>
        </w:r>
      </w:hyperlink>
      <w:r w:rsidRPr="00471291">
        <w:rPr>
          <w:b/>
          <w:sz w:val="22"/>
          <w:szCs w:val="22"/>
        </w:rPr>
        <w:t>.</w:t>
      </w:r>
    </w:p>
    <w:p w14:paraId="6EE2DA92" w14:textId="77777777" w:rsidR="00471291" w:rsidRDefault="00471291" w:rsidP="00435D79">
      <w:pPr>
        <w:rPr>
          <w:sz w:val="21"/>
          <w:szCs w:val="21"/>
        </w:rPr>
      </w:pPr>
    </w:p>
    <w:p w14:paraId="30C5417B" w14:textId="2ACB2663" w:rsidR="00435D79" w:rsidRPr="00824C07" w:rsidRDefault="00471291" w:rsidP="00435D79">
      <w:pPr>
        <w:rPr>
          <w:sz w:val="21"/>
          <w:szCs w:val="21"/>
        </w:rPr>
      </w:pPr>
      <w:r>
        <w:rPr>
          <w:noProof/>
        </w:rPr>
        <w:drawing>
          <wp:anchor distT="0" distB="0" distL="0" distR="0" simplePos="0" relativeHeight="251658240" behindDoc="1" locked="0" layoutInCell="0" allowOverlap="1" wp14:anchorId="7E51B765" wp14:editId="2A94D564">
            <wp:simplePos x="0" y="0"/>
            <wp:positionH relativeFrom="margin">
              <wp:posOffset>-1270</wp:posOffset>
            </wp:positionH>
            <wp:positionV relativeFrom="paragraph">
              <wp:posOffset>149860</wp:posOffset>
            </wp:positionV>
            <wp:extent cx="6096000" cy="1895475"/>
            <wp:effectExtent l="0" t="0" r="0" b="0"/>
            <wp:wrapNone/>
            <wp:docPr id="2"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388" t="8752" r="388" b="31705"/>
                    <a:stretch>
                      <a:fillRect/>
                    </a:stretch>
                  </pic:blipFill>
                  <pic:spPr bwMode="auto">
                    <a:xfrm>
                      <a:off x="0" y="0"/>
                      <a:ext cx="60960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DEA52" w14:textId="77777777" w:rsidR="00435D79" w:rsidRPr="00471291" w:rsidRDefault="00435D79" w:rsidP="00435D79">
      <w:pPr>
        <w:ind w:right="-2014"/>
        <w:jc w:val="right"/>
        <w:rPr>
          <w:sz w:val="22"/>
          <w:szCs w:val="22"/>
        </w:rPr>
      </w:pPr>
      <w:r w:rsidRPr="00471291">
        <w:rPr>
          <w:sz w:val="22"/>
          <w:szCs w:val="22"/>
        </w:rPr>
        <w:t>Hvis det lyder som noget for dig, håber vi på at se dig til en rundvisning!</w:t>
      </w:r>
    </w:p>
    <w:p w14:paraId="05C31A94" w14:textId="77777777" w:rsidR="00435D79" w:rsidRPr="00471291" w:rsidRDefault="00435D79" w:rsidP="00435D79">
      <w:pPr>
        <w:rPr>
          <w:sz w:val="22"/>
          <w:szCs w:val="22"/>
        </w:rPr>
      </w:pPr>
    </w:p>
    <w:p w14:paraId="28DF663D" w14:textId="77777777" w:rsidR="00435D79" w:rsidRPr="00471291" w:rsidRDefault="00435D79" w:rsidP="00435D79">
      <w:pPr>
        <w:jc w:val="right"/>
        <w:rPr>
          <w:sz w:val="22"/>
          <w:szCs w:val="22"/>
        </w:rPr>
      </w:pPr>
    </w:p>
    <w:p w14:paraId="1D61F26A" w14:textId="77777777" w:rsidR="00435D79" w:rsidRPr="00471291" w:rsidRDefault="00435D79" w:rsidP="00466BC7">
      <w:pPr>
        <w:spacing w:before="60"/>
        <w:ind w:left="1134" w:right="-2014" w:firstLine="567"/>
        <w:jc w:val="right"/>
        <w:rPr>
          <w:sz w:val="22"/>
          <w:szCs w:val="22"/>
        </w:rPr>
      </w:pPr>
      <w:r w:rsidRPr="00471291">
        <w:rPr>
          <w:sz w:val="22"/>
          <w:szCs w:val="22"/>
        </w:rPr>
        <w:t xml:space="preserve">                                                             </w:t>
      </w:r>
      <w:r w:rsidRPr="00471291">
        <w:rPr>
          <w:sz w:val="22"/>
          <w:szCs w:val="22"/>
        </w:rPr>
        <w:tab/>
        <w:t xml:space="preserve"> Bedste hilsener</w:t>
      </w:r>
    </w:p>
    <w:p w14:paraId="519D89D6" w14:textId="77777777" w:rsidR="00435D79" w:rsidRPr="00471291" w:rsidRDefault="00435D79" w:rsidP="00466BC7">
      <w:pPr>
        <w:tabs>
          <w:tab w:val="left" w:pos="1410"/>
          <w:tab w:val="right" w:pos="9498"/>
        </w:tabs>
        <w:spacing w:before="60"/>
        <w:ind w:right="-2014"/>
        <w:rPr>
          <w:sz w:val="22"/>
          <w:szCs w:val="22"/>
        </w:rPr>
      </w:pPr>
      <w:r w:rsidRPr="00471291">
        <w:rPr>
          <w:sz w:val="22"/>
          <w:szCs w:val="22"/>
        </w:rPr>
        <w:tab/>
      </w:r>
      <w:r w:rsidRPr="00471291">
        <w:rPr>
          <w:sz w:val="22"/>
          <w:szCs w:val="22"/>
        </w:rPr>
        <w:tab/>
        <w:t>Gyldenløvesgade 12</w:t>
      </w:r>
    </w:p>
    <w:p w14:paraId="23BDB737" w14:textId="77777777" w:rsidR="00435D79" w:rsidRPr="00824C07" w:rsidRDefault="00435D79" w:rsidP="00435D79">
      <w:pPr>
        <w:jc w:val="right"/>
        <w:rPr>
          <w:sz w:val="21"/>
          <w:szCs w:val="21"/>
        </w:rPr>
      </w:pPr>
    </w:p>
    <w:p w14:paraId="402A7A51" w14:textId="77777777" w:rsidR="00F04D6F" w:rsidRPr="0096507C" w:rsidRDefault="00F04D6F" w:rsidP="000E5B11"/>
    <w:p w14:paraId="38A35E40" w14:textId="77777777" w:rsidR="006F6467" w:rsidRPr="0096507C" w:rsidRDefault="006F6467"/>
    <w:sectPr w:rsidR="006F6467" w:rsidRPr="0096507C" w:rsidSect="00C76687">
      <w:headerReference w:type="first" r:id="rId11"/>
      <w:pgSz w:w="11906" w:h="16838" w:code="9"/>
      <w:pgMar w:top="1809" w:right="3175" w:bottom="1639" w:left="1247"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EA2E" w14:textId="77777777" w:rsidR="00532FE7" w:rsidRDefault="00532FE7" w:rsidP="00DB0315">
      <w:r>
        <w:separator/>
      </w:r>
    </w:p>
  </w:endnote>
  <w:endnote w:type="continuationSeparator" w:id="0">
    <w:p w14:paraId="130B2B06" w14:textId="77777777" w:rsidR="00532FE7" w:rsidRDefault="00532FE7" w:rsidP="00DB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5908F" w14:textId="77777777" w:rsidR="00532FE7" w:rsidRDefault="00532FE7" w:rsidP="00DB0315">
      <w:r>
        <w:separator/>
      </w:r>
    </w:p>
  </w:footnote>
  <w:footnote w:type="continuationSeparator" w:id="0">
    <w:p w14:paraId="5D27D601" w14:textId="77777777" w:rsidR="00532FE7" w:rsidRDefault="00532FE7" w:rsidP="00DB0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2E5B" w14:textId="457604E0" w:rsidR="002E27C8" w:rsidRDefault="00471291" w:rsidP="00DB0315">
    <w:pPr>
      <w:pStyle w:val="Sidehoved"/>
    </w:pPr>
    <w:r>
      <w:rPr>
        <w:noProof/>
      </w:rPr>
      <w:drawing>
        <wp:anchor distT="0" distB="0" distL="114300" distR="114300" simplePos="0" relativeHeight="251657728" behindDoc="1" locked="1" layoutInCell="1" allowOverlap="1" wp14:anchorId="6A2692B5" wp14:editId="240A9800">
          <wp:simplePos x="0" y="0"/>
          <wp:positionH relativeFrom="page">
            <wp:posOffset>5450205</wp:posOffset>
          </wp:positionH>
          <wp:positionV relativeFrom="page">
            <wp:posOffset>446405</wp:posOffset>
          </wp:positionV>
          <wp:extent cx="1649095" cy="1692910"/>
          <wp:effectExtent l="0" t="0" r="0" b="0"/>
          <wp:wrapNone/>
          <wp:docPr id="9" name="Picture 3" descr="FSBTagLineSi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BTagLineSide1"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16929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147"/>
    </w:tblGrid>
    <w:tr w:rsidR="002E27C8" w14:paraId="1B32A2FC" w14:textId="77777777" w:rsidTr="00C66B26">
      <w:trPr>
        <w:trHeight w:val="1058"/>
      </w:trPr>
      <w:tc>
        <w:tcPr>
          <w:tcW w:w="1147" w:type="dxa"/>
        </w:tcPr>
        <w:p w14:paraId="79EC1EAA" w14:textId="77777777" w:rsidR="00CE17C9" w:rsidRDefault="00CE17C9" w:rsidP="00DB0315">
          <w:pPr>
            <w:pStyle w:val="Sidehoved"/>
          </w:pPr>
        </w:p>
        <w:p w14:paraId="72615624" w14:textId="77777777" w:rsidR="002E27C8" w:rsidRPr="00CE17C9" w:rsidRDefault="002E27C8" w:rsidP="00CE17C9"/>
      </w:tc>
    </w:tr>
  </w:tbl>
  <w:p w14:paraId="00A3536D" w14:textId="77777777" w:rsidR="002E27C8" w:rsidRDefault="002E27C8" w:rsidP="00DB031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D8E9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B48D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C6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469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5C3E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7E48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0C8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3EC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865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BB472E"/>
    <w:multiLevelType w:val="hybridMultilevel"/>
    <w:tmpl w:val="C2AE4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da-DK"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0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28"/>
    <w:rsid w:val="000023A8"/>
    <w:rsid w:val="00002F3C"/>
    <w:rsid w:val="000107C5"/>
    <w:rsid w:val="00012D61"/>
    <w:rsid w:val="000244DB"/>
    <w:rsid w:val="0003175E"/>
    <w:rsid w:val="00032A6D"/>
    <w:rsid w:val="00042748"/>
    <w:rsid w:val="00053E2E"/>
    <w:rsid w:val="00061753"/>
    <w:rsid w:val="00061768"/>
    <w:rsid w:val="00081C57"/>
    <w:rsid w:val="000856E9"/>
    <w:rsid w:val="00087E09"/>
    <w:rsid w:val="000970B6"/>
    <w:rsid w:val="000B2184"/>
    <w:rsid w:val="000B26AA"/>
    <w:rsid w:val="000B60B8"/>
    <w:rsid w:val="000B7693"/>
    <w:rsid w:val="000E2263"/>
    <w:rsid w:val="000E5B11"/>
    <w:rsid w:val="000E6E56"/>
    <w:rsid w:val="001025A5"/>
    <w:rsid w:val="00106271"/>
    <w:rsid w:val="00120A43"/>
    <w:rsid w:val="00130A28"/>
    <w:rsid w:val="001348BE"/>
    <w:rsid w:val="00136AF2"/>
    <w:rsid w:val="0014151A"/>
    <w:rsid w:val="00146750"/>
    <w:rsid w:val="00152CDF"/>
    <w:rsid w:val="00156E8A"/>
    <w:rsid w:val="00162304"/>
    <w:rsid w:val="0016542F"/>
    <w:rsid w:val="0017499E"/>
    <w:rsid w:val="00180F58"/>
    <w:rsid w:val="00187898"/>
    <w:rsid w:val="001A032A"/>
    <w:rsid w:val="001B2BDA"/>
    <w:rsid w:val="001B5D7E"/>
    <w:rsid w:val="001D31B6"/>
    <w:rsid w:val="001F0B23"/>
    <w:rsid w:val="001F4CB1"/>
    <w:rsid w:val="001F6E3F"/>
    <w:rsid w:val="00205BAA"/>
    <w:rsid w:val="00213363"/>
    <w:rsid w:val="00227AEC"/>
    <w:rsid w:val="00236E9C"/>
    <w:rsid w:val="00242232"/>
    <w:rsid w:val="002571F3"/>
    <w:rsid w:val="0026166C"/>
    <w:rsid w:val="00261B34"/>
    <w:rsid w:val="0026766E"/>
    <w:rsid w:val="00277EEC"/>
    <w:rsid w:val="00286CBB"/>
    <w:rsid w:val="00286EA0"/>
    <w:rsid w:val="00287871"/>
    <w:rsid w:val="002A095E"/>
    <w:rsid w:val="002A2A3C"/>
    <w:rsid w:val="002B7A18"/>
    <w:rsid w:val="002C36E2"/>
    <w:rsid w:val="002D1BAA"/>
    <w:rsid w:val="002D7FF5"/>
    <w:rsid w:val="002E27C8"/>
    <w:rsid w:val="002E6545"/>
    <w:rsid w:val="002E7710"/>
    <w:rsid w:val="002F00DE"/>
    <w:rsid w:val="002F1768"/>
    <w:rsid w:val="002F27DD"/>
    <w:rsid w:val="002F568E"/>
    <w:rsid w:val="003001DD"/>
    <w:rsid w:val="003011A5"/>
    <w:rsid w:val="00301F78"/>
    <w:rsid w:val="00304E48"/>
    <w:rsid w:val="003062BB"/>
    <w:rsid w:val="0030690E"/>
    <w:rsid w:val="00307F03"/>
    <w:rsid w:val="0031320F"/>
    <w:rsid w:val="00317E1C"/>
    <w:rsid w:val="00322B39"/>
    <w:rsid w:val="00336071"/>
    <w:rsid w:val="003462E4"/>
    <w:rsid w:val="00367AB2"/>
    <w:rsid w:val="00383ACC"/>
    <w:rsid w:val="00383CC3"/>
    <w:rsid w:val="003869AC"/>
    <w:rsid w:val="003A47B3"/>
    <w:rsid w:val="003A66CD"/>
    <w:rsid w:val="003B06FE"/>
    <w:rsid w:val="003B1F11"/>
    <w:rsid w:val="003B798F"/>
    <w:rsid w:val="003C16EF"/>
    <w:rsid w:val="003C6DA6"/>
    <w:rsid w:val="003D4D2A"/>
    <w:rsid w:val="003D74DC"/>
    <w:rsid w:val="003F5126"/>
    <w:rsid w:val="003F5A4C"/>
    <w:rsid w:val="003F75A4"/>
    <w:rsid w:val="0041421C"/>
    <w:rsid w:val="00430F3E"/>
    <w:rsid w:val="00435D79"/>
    <w:rsid w:val="00437508"/>
    <w:rsid w:val="00452172"/>
    <w:rsid w:val="00452220"/>
    <w:rsid w:val="004537ED"/>
    <w:rsid w:val="00453DA5"/>
    <w:rsid w:val="004564DF"/>
    <w:rsid w:val="00465822"/>
    <w:rsid w:val="00466965"/>
    <w:rsid w:val="00466BC7"/>
    <w:rsid w:val="00471291"/>
    <w:rsid w:val="00486AEC"/>
    <w:rsid w:val="00497505"/>
    <w:rsid w:val="004A7A80"/>
    <w:rsid w:val="004B06AC"/>
    <w:rsid w:val="004B2913"/>
    <w:rsid w:val="004B6A8B"/>
    <w:rsid w:val="004D00BE"/>
    <w:rsid w:val="004D783E"/>
    <w:rsid w:val="004D7AF9"/>
    <w:rsid w:val="004E1B1A"/>
    <w:rsid w:val="004E3B3C"/>
    <w:rsid w:val="004E4FE3"/>
    <w:rsid w:val="00504355"/>
    <w:rsid w:val="005110E7"/>
    <w:rsid w:val="005129A1"/>
    <w:rsid w:val="0051406D"/>
    <w:rsid w:val="00517DD5"/>
    <w:rsid w:val="00527073"/>
    <w:rsid w:val="00530EF9"/>
    <w:rsid w:val="00532FE7"/>
    <w:rsid w:val="00536262"/>
    <w:rsid w:val="005574D9"/>
    <w:rsid w:val="00567B2C"/>
    <w:rsid w:val="00571835"/>
    <w:rsid w:val="00581A68"/>
    <w:rsid w:val="0058366C"/>
    <w:rsid w:val="00584B54"/>
    <w:rsid w:val="00585C6C"/>
    <w:rsid w:val="005B36DC"/>
    <w:rsid w:val="005B4839"/>
    <w:rsid w:val="005B6052"/>
    <w:rsid w:val="005B7030"/>
    <w:rsid w:val="005B7474"/>
    <w:rsid w:val="005C12D2"/>
    <w:rsid w:val="005C5029"/>
    <w:rsid w:val="005D1121"/>
    <w:rsid w:val="005D43F8"/>
    <w:rsid w:val="005D5145"/>
    <w:rsid w:val="005E22BF"/>
    <w:rsid w:val="005E3A6D"/>
    <w:rsid w:val="005F2288"/>
    <w:rsid w:val="005F34D4"/>
    <w:rsid w:val="005F592D"/>
    <w:rsid w:val="005F7918"/>
    <w:rsid w:val="005F7BD9"/>
    <w:rsid w:val="0060691B"/>
    <w:rsid w:val="0060736B"/>
    <w:rsid w:val="00612EAC"/>
    <w:rsid w:val="00615CA0"/>
    <w:rsid w:val="006160B0"/>
    <w:rsid w:val="006265F8"/>
    <w:rsid w:val="0062750C"/>
    <w:rsid w:val="0063232E"/>
    <w:rsid w:val="00637331"/>
    <w:rsid w:val="006426FF"/>
    <w:rsid w:val="00660965"/>
    <w:rsid w:val="00661F9F"/>
    <w:rsid w:val="00676C95"/>
    <w:rsid w:val="00682707"/>
    <w:rsid w:val="00683421"/>
    <w:rsid w:val="00686FE6"/>
    <w:rsid w:val="00696621"/>
    <w:rsid w:val="006A6439"/>
    <w:rsid w:val="006B6508"/>
    <w:rsid w:val="006C57DA"/>
    <w:rsid w:val="006C5D30"/>
    <w:rsid w:val="006C60ED"/>
    <w:rsid w:val="006C7836"/>
    <w:rsid w:val="006E1697"/>
    <w:rsid w:val="006E1896"/>
    <w:rsid w:val="006E7C64"/>
    <w:rsid w:val="006F28BC"/>
    <w:rsid w:val="006F4629"/>
    <w:rsid w:val="006F6467"/>
    <w:rsid w:val="007002A0"/>
    <w:rsid w:val="007013A7"/>
    <w:rsid w:val="0070787E"/>
    <w:rsid w:val="00716118"/>
    <w:rsid w:val="00716875"/>
    <w:rsid w:val="007204E4"/>
    <w:rsid w:val="0072452C"/>
    <w:rsid w:val="0073514E"/>
    <w:rsid w:val="00736B51"/>
    <w:rsid w:val="00737E6B"/>
    <w:rsid w:val="00740568"/>
    <w:rsid w:val="007608D2"/>
    <w:rsid w:val="00761180"/>
    <w:rsid w:val="0076393D"/>
    <w:rsid w:val="0076532A"/>
    <w:rsid w:val="0077391F"/>
    <w:rsid w:val="00774F7E"/>
    <w:rsid w:val="007903BB"/>
    <w:rsid w:val="00790584"/>
    <w:rsid w:val="007A00BC"/>
    <w:rsid w:val="007B0DC6"/>
    <w:rsid w:val="007B303F"/>
    <w:rsid w:val="007B4AE0"/>
    <w:rsid w:val="007B7702"/>
    <w:rsid w:val="007C2B21"/>
    <w:rsid w:val="007C79F7"/>
    <w:rsid w:val="007E6C6E"/>
    <w:rsid w:val="007F772B"/>
    <w:rsid w:val="007F7EE1"/>
    <w:rsid w:val="00820717"/>
    <w:rsid w:val="00823C90"/>
    <w:rsid w:val="00833D28"/>
    <w:rsid w:val="00835153"/>
    <w:rsid w:val="00841F43"/>
    <w:rsid w:val="0085039B"/>
    <w:rsid w:val="0085124B"/>
    <w:rsid w:val="00854E3F"/>
    <w:rsid w:val="00855AC5"/>
    <w:rsid w:val="00860644"/>
    <w:rsid w:val="008621C6"/>
    <w:rsid w:val="0087159B"/>
    <w:rsid w:val="008806C5"/>
    <w:rsid w:val="0088456D"/>
    <w:rsid w:val="00890F0A"/>
    <w:rsid w:val="008A2BC8"/>
    <w:rsid w:val="008B15B9"/>
    <w:rsid w:val="008B45EB"/>
    <w:rsid w:val="008C3ABD"/>
    <w:rsid w:val="008D3BCA"/>
    <w:rsid w:val="008E677E"/>
    <w:rsid w:val="008F6A6B"/>
    <w:rsid w:val="008F7B2D"/>
    <w:rsid w:val="0090161D"/>
    <w:rsid w:val="009148EF"/>
    <w:rsid w:val="00920C43"/>
    <w:rsid w:val="00930993"/>
    <w:rsid w:val="00930E49"/>
    <w:rsid w:val="00937F3D"/>
    <w:rsid w:val="00950484"/>
    <w:rsid w:val="00950767"/>
    <w:rsid w:val="009514C0"/>
    <w:rsid w:val="0095469D"/>
    <w:rsid w:val="00956DC1"/>
    <w:rsid w:val="009574D5"/>
    <w:rsid w:val="0096454A"/>
    <w:rsid w:val="0096507C"/>
    <w:rsid w:val="0097141B"/>
    <w:rsid w:val="00977B7E"/>
    <w:rsid w:val="009872AD"/>
    <w:rsid w:val="009A1D6D"/>
    <w:rsid w:val="009A230B"/>
    <w:rsid w:val="009B5871"/>
    <w:rsid w:val="009B5B76"/>
    <w:rsid w:val="009C4D5A"/>
    <w:rsid w:val="009D0630"/>
    <w:rsid w:val="009D1220"/>
    <w:rsid w:val="009D50E9"/>
    <w:rsid w:val="009D5E75"/>
    <w:rsid w:val="009D608C"/>
    <w:rsid w:val="009D7530"/>
    <w:rsid w:val="009E3FC8"/>
    <w:rsid w:val="009E55F0"/>
    <w:rsid w:val="009E5772"/>
    <w:rsid w:val="009F01DD"/>
    <w:rsid w:val="00A0185D"/>
    <w:rsid w:val="00A06DE5"/>
    <w:rsid w:val="00A33C03"/>
    <w:rsid w:val="00A37986"/>
    <w:rsid w:val="00A41585"/>
    <w:rsid w:val="00A43EAE"/>
    <w:rsid w:val="00A47168"/>
    <w:rsid w:val="00A4799A"/>
    <w:rsid w:val="00A54498"/>
    <w:rsid w:val="00A71357"/>
    <w:rsid w:val="00A75D73"/>
    <w:rsid w:val="00A87421"/>
    <w:rsid w:val="00AA1C70"/>
    <w:rsid w:val="00AB0691"/>
    <w:rsid w:val="00AB4403"/>
    <w:rsid w:val="00AC5F3B"/>
    <w:rsid w:val="00AC6547"/>
    <w:rsid w:val="00AD6C4D"/>
    <w:rsid w:val="00AE687A"/>
    <w:rsid w:val="00B00ED9"/>
    <w:rsid w:val="00B06912"/>
    <w:rsid w:val="00B160F0"/>
    <w:rsid w:val="00B20016"/>
    <w:rsid w:val="00B47D3D"/>
    <w:rsid w:val="00B56F3E"/>
    <w:rsid w:val="00B7353A"/>
    <w:rsid w:val="00B75C1D"/>
    <w:rsid w:val="00B77635"/>
    <w:rsid w:val="00B91F17"/>
    <w:rsid w:val="00BA0BB3"/>
    <w:rsid w:val="00BD392B"/>
    <w:rsid w:val="00BE43ED"/>
    <w:rsid w:val="00BE55F2"/>
    <w:rsid w:val="00BF0683"/>
    <w:rsid w:val="00BF4876"/>
    <w:rsid w:val="00C02414"/>
    <w:rsid w:val="00C11AFC"/>
    <w:rsid w:val="00C11B9C"/>
    <w:rsid w:val="00C1433B"/>
    <w:rsid w:val="00C244E0"/>
    <w:rsid w:val="00C34097"/>
    <w:rsid w:val="00C36CC2"/>
    <w:rsid w:val="00C4065E"/>
    <w:rsid w:val="00C40F83"/>
    <w:rsid w:val="00C41B6A"/>
    <w:rsid w:val="00C52FA7"/>
    <w:rsid w:val="00C5488C"/>
    <w:rsid w:val="00C556C4"/>
    <w:rsid w:val="00C623F1"/>
    <w:rsid w:val="00C66B26"/>
    <w:rsid w:val="00C67D1A"/>
    <w:rsid w:val="00C7023E"/>
    <w:rsid w:val="00C74891"/>
    <w:rsid w:val="00C76687"/>
    <w:rsid w:val="00C826EA"/>
    <w:rsid w:val="00C83F65"/>
    <w:rsid w:val="00C94C20"/>
    <w:rsid w:val="00CA5627"/>
    <w:rsid w:val="00CB0C6C"/>
    <w:rsid w:val="00CB16BF"/>
    <w:rsid w:val="00CB2C34"/>
    <w:rsid w:val="00CB692F"/>
    <w:rsid w:val="00CC0C54"/>
    <w:rsid w:val="00CC30DE"/>
    <w:rsid w:val="00CC51F3"/>
    <w:rsid w:val="00CE06B8"/>
    <w:rsid w:val="00CE17C9"/>
    <w:rsid w:val="00CE20F6"/>
    <w:rsid w:val="00CE32CD"/>
    <w:rsid w:val="00CE50D1"/>
    <w:rsid w:val="00CE74A1"/>
    <w:rsid w:val="00CF3AD4"/>
    <w:rsid w:val="00D0112D"/>
    <w:rsid w:val="00D0384D"/>
    <w:rsid w:val="00D1127B"/>
    <w:rsid w:val="00D159A6"/>
    <w:rsid w:val="00D15F2C"/>
    <w:rsid w:val="00D22D0D"/>
    <w:rsid w:val="00D24485"/>
    <w:rsid w:val="00D34E90"/>
    <w:rsid w:val="00D365AD"/>
    <w:rsid w:val="00D457BE"/>
    <w:rsid w:val="00D47184"/>
    <w:rsid w:val="00D50FC6"/>
    <w:rsid w:val="00D53D6A"/>
    <w:rsid w:val="00D54D60"/>
    <w:rsid w:val="00D643C7"/>
    <w:rsid w:val="00D645CC"/>
    <w:rsid w:val="00D65673"/>
    <w:rsid w:val="00D767C3"/>
    <w:rsid w:val="00D81790"/>
    <w:rsid w:val="00D82053"/>
    <w:rsid w:val="00D840B7"/>
    <w:rsid w:val="00D9126F"/>
    <w:rsid w:val="00D96684"/>
    <w:rsid w:val="00DA144D"/>
    <w:rsid w:val="00DA2BF6"/>
    <w:rsid w:val="00DA58C0"/>
    <w:rsid w:val="00DA6D67"/>
    <w:rsid w:val="00DB0192"/>
    <w:rsid w:val="00DB0315"/>
    <w:rsid w:val="00DB0B8A"/>
    <w:rsid w:val="00DB0CA9"/>
    <w:rsid w:val="00DB15BB"/>
    <w:rsid w:val="00DB7D7F"/>
    <w:rsid w:val="00DC1488"/>
    <w:rsid w:val="00DD20CE"/>
    <w:rsid w:val="00DE07BE"/>
    <w:rsid w:val="00DE49F3"/>
    <w:rsid w:val="00DF05E9"/>
    <w:rsid w:val="00DF3D46"/>
    <w:rsid w:val="00E043E8"/>
    <w:rsid w:val="00E14A08"/>
    <w:rsid w:val="00E15638"/>
    <w:rsid w:val="00E22DC7"/>
    <w:rsid w:val="00E277B2"/>
    <w:rsid w:val="00E30841"/>
    <w:rsid w:val="00E31F1A"/>
    <w:rsid w:val="00E33AE3"/>
    <w:rsid w:val="00E42ED4"/>
    <w:rsid w:val="00E56E9B"/>
    <w:rsid w:val="00E662D3"/>
    <w:rsid w:val="00E738FD"/>
    <w:rsid w:val="00E826A6"/>
    <w:rsid w:val="00E85DFA"/>
    <w:rsid w:val="00E911BA"/>
    <w:rsid w:val="00E95486"/>
    <w:rsid w:val="00E97A5B"/>
    <w:rsid w:val="00EA28C4"/>
    <w:rsid w:val="00EB29C5"/>
    <w:rsid w:val="00EB34FE"/>
    <w:rsid w:val="00ED5E6B"/>
    <w:rsid w:val="00EE209F"/>
    <w:rsid w:val="00EF3174"/>
    <w:rsid w:val="00F00F0E"/>
    <w:rsid w:val="00F0143A"/>
    <w:rsid w:val="00F04D6F"/>
    <w:rsid w:val="00F2059F"/>
    <w:rsid w:val="00F2152C"/>
    <w:rsid w:val="00F230A1"/>
    <w:rsid w:val="00F261FA"/>
    <w:rsid w:val="00F33D27"/>
    <w:rsid w:val="00F355E4"/>
    <w:rsid w:val="00F366D4"/>
    <w:rsid w:val="00F40DFF"/>
    <w:rsid w:val="00F42F0A"/>
    <w:rsid w:val="00F43FCF"/>
    <w:rsid w:val="00F44DC8"/>
    <w:rsid w:val="00F46064"/>
    <w:rsid w:val="00F5062A"/>
    <w:rsid w:val="00F5540A"/>
    <w:rsid w:val="00F56A11"/>
    <w:rsid w:val="00F61AE8"/>
    <w:rsid w:val="00F63BA9"/>
    <w:rsid w:val="00F81A2C"/>
    <w:rsid w:val="00F84275"/>
    <w:rsid w:val="00F95178"/>
    <w:rsid w:val="00FA7858"/>
    <w:rsid w:val="00FC5E14"/>
    <w:rsid w:val="00FE141C"/>
    <w:rsid w:val="00FE5790"/>
    <w:rsid w:val="00FF0B9C"/>
    <w:rsid w:val="00FF3339"/>
    <w:rsid w:val="00FF65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2821CAD9"/>
  <w15:chartTrackingRefBased/>
  <w15:docId w15:val="{99053D6C-B262-4AE7-85B6-1056BDF2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0B0"/>
    <w:rPr>
      <w:rFonts w:ascii="Arial" w:hAnsi="Arial" w:cs="Arial"/>
      <w:szCs w:val="24"/>
    </w:rPr>
  </w:style>
  <w:style w:type="paragraph" w:styleId="Overskrift1">
    <w:name w:val="heading 1"/>
    <w:basedOn w:val="Normal"/>
    <w:next w:val="Normal"/>
    <w:link w:val="Overskrift1Tegn"/>
    <w:uiPriority w:val="9"/>
    <w:qFormat/>
    <w:rsid w:val="000970B6"/>
    <w:pPr>
      <w:keepNext/>
      <w:keepLines/>
      <w:outlineLvl w:val="0"/>
    </w:pPr>
    <w:rPr>
      <w:rFonts w:cs="Times New Roman"/>
      <w:b/>
      <w:bCs/>
      <w:sz w:val="28"/>
      <w:szCs w:val="28"/>
    </w:rPr>
  </w:style>
  <w:style w:type="paragraph" w:styleId="Overskrift2">
    <w:name w:val="heading 2"/>
    <w:basedOn w:val="Normal"/>
    <w:next w:val="Normal"/>
    <w:link w:val="Overskrift2Tegn"/>
    <w:uiPriority w:val="9"/>
    <w:unhideWhenUsed/>
    <w:qFormat/>
    <w:rsid w:val="000970B6"/>
    <w:pPr>
      <w:keepNext/>
      <w:keepLines/>
      <w:outlineLvl w:val="1"/>
    </w:pPr>
    <w:rPr>
      <w:rFonts w:cs="Times New Roman"/>
      <w:b/>
      <w:bCs/>
      <w:sz w:val="24"/>
      <w:szCs w:val="26"/>
    </w:rPr>
  </w:style>
  <w:style w:type="paragraph" w:styleId="Overskrift3">
    <w:name w:val="heading 3"/>
    <w:basedOn w:val="Normal"/>
    <w:next w:val="Normal"/>
    <w:link w:val="Overskrift3Tegn"/>
    <w:uiPriority w:val="9"/>
    <w:unhideWhenUsed/>
    <w:qFormat/>
    <w:rsid w:val="000970B6"/>
    <w:pPr>
      <w:keepNext/>
      <w:keepLines/>
      <w:outlineLvl w:val="2"/>
    </w:pPr>
    <w:rPr>
      <w:rFonts w:cs="Times New Roman"/>
      <w:b/>
      <w:bCs/>
    </w:rPr>
  </w:style>
  <w:style w:type="paragraph" w:styleId="Overskrift4">
    <w:name w:val="heading 4"/>
    <w:basedOn w:val="Normal"/>
    <w:next w:val="Normal"/>
    <w:link w:val="Overskrift4Tegn"/>
    <w:uiPriority w:val="9"/>
    <w:unhideWhenUsed/>
    <w:rsid w:val="00CB0C6C"/>
    <w:pPr>
      <w:keepNext/>
      <w:keepLines/>
      <w:outlineLvl w:val="3"/>
    </w:pPr>
    <w:rPr>
      <w:rFonts w:cs="Times New Roman"/>
      <w:b/>
      <w:bCs/>
      <w:iCs/>
      <w:sz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0970B6"/>
    <w:rPr>
      <w:rFonts w:ascii="Arial" w:hAnsi="Arial"/>
      <w:b/>
      <w:bCs/>
      <w:sz w:val="28"/>
      <w:szCs w:val="28"/>
    </w:rPr>
  </w:style>
  <w:style w:type="character" w:customStyle="1" w:styleId="Overskrift2Tegn">
    <w:name w:val="Overskrift 2 Tegn"/>
    <w:link w:val="Overskrift2"/>
    <w:uiPriority w:val="9"/>
    <w:rsid w:val="000970B6"/>
    <w:rPr>
      <w:rFonts w:ascii="Arial" w:hAnsi="Arial"/>
      <w:b/>
      <w:bCs/>
      <w:sz w:val="24"/>
      <w:szCs w:val="26"/>
    </w:rPr>
  </w:style>
  <w:style w:type="character" w:customStyle="1" w:styleId="Overskrift3Tegn">
    <w:name w:val="Overskrift 3 Tegn"/>
    <w:link w:val="Overskrift3"/>
    <w:uiPriority w:val="9"/>
    <w:rsid w:val="000970B6"/>
    <w:rPr>
      <w:rFonts w:ascii="Arial" w:hAnsi="Arial"/>
      <w:b/>
      <w:bCs/>
      <w:szCs w:val="24"/>
    </w:rPr>
  </w:style>
  <w:style w:type="character" w:customStyle="1" w:styleId="Overskrift4Tegn">
    <w:name w:val="Overskrift 4 Tegn"/>
    <w:link w:val="Overskrift4"/>
    <w:uiPriority w:val="9"/>
    <w:rsid w:val="00CB0C6C"/>
    <w:rPr>
      <w:rFonts w:ascii="Arial" w:hAnsi="Arial"/>
      <w:b/>
      <w:bCs/>
      <w:iCs/>
      <w:sz w:val="40"/>
      <w:szCs w:val="24"/>
    </w:rPr>
  </w:style>
  <w:style w:type="paragraph" w:styleId="Markeringsbobletekst">
    <w:name w:val="Balloon Text"/>
    <w:basedOn w:val="Normal"/>
    <w:link w:val="MarkeringsbobletekstTegn"/>
    <w:uiPriority w:val="99"/>
    <w:semiHidden/>
    <w:unhideWhenUsed/>
    <w:rsid w:val="00FA7858"/>
    <w:rPr>
      <w:rFonts w:ascii="Tahoma" w:hAnsi="Tahoma" w:cs="Tahoma"/>
      <w:sz w:val="16"/>
      <w:szCs w:val="16"/>
    </w:rPr>
  </w:style>
  <w:style w:type="character" w:customStyle="1" w:styleId="MarkeringsbobletekstTegn">
    <w:name w:val="Markeringsbobletekst Tegn"/>
    <w:link w:val="Markeringsbobletekst"/>
    <w:uiPriority w:val="99"/>
    <w:semiHidden/>
    <w:rsid w:val="00FA7858"/>
    <w:rPr>
      <w:rFonts w:ascii="Tahoma" w:hAnsi="Tahoma" w:cs="Tahoma"/>
      <w:sz w:val="16"/>
      <w:szCs w:val="16"/>
    </w:rPr>
  </w:style>
  <w:style w:type="paragraph" w:styleId="Ingenafstand">
    <w:name w:val="No Spacing"/>
    <w:aliases w:val="Normal FED"/>
    <w:uiPriority w:val="1"/>
    <w:qFormat/>
    <w:rsid w:val="00053E2E"/>
    <w:pPr>
      <w:spacing w:line="300" w:lineRule="exact"/>
    </w:pPr>
    <w:rPr>
      <w:rFonts w:ascii="Arial" w:hAnsi="Arial" w:cs="Arial"/>
      <w:b/>
      <w:szCs w:val="24"/>
    </w:rPr>
  </w:style>
  <w:style w:type="paragraph" w:styleId="Sidehoved">
    <w:name w:val="header"/>
    <w:basedOn w:val="Normal"/>
    <w:link w:val="SidehovedTegn"/>
    <w:uiPriority w:val="99"/>
    <w:unhideWhenUsed/>
    <w:rsid w:val="0096507C"/>
    <w:pPr>
      <w:tabs>
        <w:tab w:val="center" w:pos="4819"/>
        <w:tab w:val="right" w:pos="9638"/>
      </w:tabs>
    </w:pPr>
  </w:style>
  <w:style w:type="character" w:customStyle="1" w:styleId="SidehovedTegn">
    <w:name w:val="Sidehoved Tegn"/>
    <w:link w:val="Sidehoved"/>
    <w:uiPriority w:val="99"/>
    <w:rsid w:val="0096507C"/>
    <w:rPr>
      <w:rFonts w:ascii="Arial" w:hAnsi="Arial" w:cs="Arial"/>
      <w:szCs w:val="24"/>
    </w:rPr>
  </w:style>
  <w:style w:type="paragraph" w:styleId="Sidefod">
    <w:name w:val="footer"/>
    <w:basedOn w:val="Normal"/>
    <w:link w:val="SidefodTegn"/>
    <w:uiPriority w:val="99"/>
    <w:unhideWhenUsed/>
    <w:rsid w:val="0096507C"/>
    <w:pPr>
      <w:tabs>
        <w:tab w:val="center" w:pos="4819"/>
        <w:tab w:val="right" w:pos="9638"/>
      </w:tabs>
    </w:pPr>
  </w:style>
  <w:style w:type="character" w:customStyle="1" w:styleId="SidefodTegn">
    <w:name w:val="Sidefod Tegn"/>
    <w:link w:val="Sidefod"/>
    <w:uiPriority w:val="99"/>
    <w:rsid w:val="0096507C"/>
    <w:rPr>
      <w:rFonts w:ascii="Arial" w:hAnsi="Arial" w:cs="Arial"/>
      <w:szCs w:val="24"/>
    </w:rPr>
  </w:style>
  <w:style w:type="character" w:styleId="Hyperlink">
    <w:name w:val="Hyperlink"/>
    <w:uiPriority w:val="99"/>
    <w:unhideWhenUsed/>
    <w:rsid w:val="007B303F"/>
    <w:rPr>
      <w:color w:val="0000FF"/>
      <w:u w:val="single"/>
    </w:rPr>
  </w:style>
  <w:style w:type="table" w:styleId="Tabel-Gitter">
    <w:name w:val="Table Grid"/>
    <w:basedOn w:val="Tabel-Normal"/>
    <w:uiPriority w:val="59"/>
    <w:rsid w:val="00FE14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dsholdertekst">
    <w:name w:val="Placeholder Text"/>
    <w:uiPriority w:val="99"/>
    <w:semiHidden/>
    <w:rsid w:val="0060691B"/>
    <w:rPr>
      <w:color w:val="808080"/>
    </w:rPr>
  </w:style>
  <w:style w:type="paragraph" w:customStyle="1" w:styleId="FSBstType">
    <w:name w:val="FSBstType"/>
    <w:basedOn w:val="Normal"/>
    <w:rsid w:val="00486AEC"/>
    <w:pPr>
      <w:spacing w:after="220" w:line="220" w:lineRule="exact"/>
    </w:pPr>
    <w:rPr>
      <w:rFonts w:ascii="Calibri" w:hAnsi="Calibri" w:cs="Calibri"/>
      <w:sz w:val="18"/>
      <w:szCs w:val="18"/>
    </w:rPr>
  </w:style>
  <w:style w:type="paragraph" w:customStyle="1" w:styleId="FSBstAfdNavn">
    <w:name w:val="FSBstAfdNavn"/>
    <w:basedOn w:val="Normal"/>
    <w:rsid w:val="00486AEC"/>
    <w:pPr>
      <w:spacing w:line="220" w:lineRule="exact"/>
    </w:pPr>
    <w:rPr>
      <w:rFonts w:ascii="Calibri" w:hAnsi="Calibri" w:cs="Calibri"/>
      <w:sz w:val="18"/>
      <w:szCs w:val="18"/>
    </w:rPr>
  </w:style>
  <w:style w:type="paragraph" w:customStyle="1" w:styleId="FSBstAdresse">
    <w:name w:val="FSBstAdresse"/>
    <w:basedOn w:val="Normal"/>
    <w:rsid w:val="00860644"/>
    <w:pPr>
      <w:spacing w:line="220" w:lineRule="exact"/>
    </w:pPr>
    <w:rPr>
      <w:rFonts w:ascii="Calibri" w:hAnsi="Calibri" w:cs="Calibri"/>
      <w:b/>
      <w:color w:val="808080"/>
      <w:sz w:val="18"/>
      <w:szCs w:val="18"/>
    </w:rPr>
  </w:style>
  <w:style w:type="character" w:customStyle="1" w:styleId="Liste1">
    <w:name w:val="Liste1"/>
    <w:rsid w:val="002E6545"/>
    <w:rPr>
      <w:rFonts w:ascii="Arial" w:hAnsi="Arial" w:cs="Arial"/>
      <w:color w:val="FF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21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yldenlovesgade1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er\FSB\FSB%20Vask\Source\Templates\Brev.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F92B1-C422-4C1E-A1D5-2815E810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1</Pages>
  <Words>341</Words>
  <Characters>1729</Characters>
  <Application>Microsoft Office Word</Application>
  <DocSecurity>4</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FSB Bolig</Company>
  <LinksUpToDate>false</LinksUpToDate>
  <CharactersWithSpaces>2066</CharactersWithSpaces>
  <SharedDoc>false</SharedDoc>
  <HLinks>
    <vt:vector size="6" baseType="variant">
      <vt:variant>
        <vt:i4>3604484</vt:i4>
      </vt:variant>
      <vt:variant>
        <vt:i4>0</vt:i4>
      </vt:variant>
      <vt:variant>
        <vt:i4>0</vt:i4>
      </vt:variant>
      <vt:variant>
        <vt:i4>5</vt:i4>
      </vt:variant>
      <vt:variant>
        <vt:lpwstr>mailto:gyldenlovesgade12@gmail.com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Rind</dc:creator>
  <cp:keywords/>
  <cp:lastModifiedBy>Anne Warrer Poulsen</cp:lastModifiedBy>
  <cp:revision>2</cp:revision>
  <cp:lastPrinted>2009-11-24T10:25:00Z</cp:lastPrinted>
  <dcterms:created xsi:type="dcterms:W3CDTF">2022-04-25T07:57:00Z</dcterms:created>
  <dcterms:modified xsi:type="dcterms:W3CDTF">2022-04-25T07:57:00Z</dcterms:modified>
</cp:coreProperties>
</file>